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B21F90" w:rsidRPr="00B21F90">
        <w:t>0318300008824000754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567454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90"/>
        <w:gridCol w:w="5698"/>
      </w:tblGrid>
      <w:tr w:rsidR="00620367" w:rsidRPr="00AC61EF" w:rsidTr="00001F63">
        <w:tc>
          <w:tcPr>
            <w:tcW w:w="1" w:type="pct"/>
            <w:gridSpan w:val="2"/>
            <w:vAlign w:val="center"/>
          </w:tcPr>
          <w:p w:rsidR="00620367" w:rsidRPr="00C6285F" w:rsidRDefault="00620367" w:rsidP="00620367">
            <w:pPr>
              <w:jc w:val="center"/>
              <w:rPr>
                <w:color w:val="FF0000"/>
              </w:rPr>
            </w:pPr>
            <w:r w:rsidRPr="00FB57B2">
              <w:rPr>
                <w:color w:val="FF0000"/>
              </w:rPr>
              <w:t>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</w:p>
        </w:tc>
      </w:tr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567454" w:rsidP="009B41EA">
            <w:r w:rsidR="000E54B5" w:rsidRPr="000E54B5">
              <w:t>0318300008824000754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pPr>
              <w:rPr>
                <w:lang w:val="en-US"/>
              </w:rPr>
            </w:pPr>
            <w:r w:rsidR="000E54B5" w:rsidRPr="001E1E15">
              <w:t>Ремонт тротуара по ул. Володарского от ул. Ленина до ул. Октябрьской в г. Темрюке (нечетная сторона)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r w:rsidR="000E54B5"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r w:rsidR="00C31A2C"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567454" w:rsidP="009B41EA">
            <w:r w:rsidR="00745227"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1E1E15" w:rsidRDefault="00567454" w:rsidP="009B41EA">
            <w:pPr>
              <w:rPr>
                <w:lang w:val="en-US"/>
              </w:rPr>
            </w:pPr>
            <w:r w:rsidR="001E1E15" w:rsidRPr="001E1E15">
              <w:t>Уполномоченный орган</w:t>
            </w:r>
          </w:p>
          <w:p w:rsidR="00C139A2" w:rsidRPr="001E1E15" w:rsidRDefault="00567454" w:rsidP="009B41EA">
            <w:r w:rsidR="001E1E15" w:rsidRPr="001E1E15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E11939" w:rsidRPr="00E11939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98021E" w:rsidRPr="00E11939">
              <w:t>353500, КРАСНОДАРСКИЙ КРАЙ, ТЕМРЮКСКИЙ Р-Н, Г ТЕМРЮК, УЛ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096008" w:rsidRPr="00E11939">
              <w:t>353500, КРАСНОДАРСКИЙ КРАЙ, ТЕМРЮКСКИЙ Р-Н, Г ТЕМРЮК, УЛ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096008" w:rsidRPr="00E11939">
              <w:t>Тютюник</w:t>
            </w:r>
            <w:r w:rsidR="00096008" w:rsidRPr="00E11939">
              <w:t> </w:t>
            </w:r>
            <w:r w:rsidR="00096008" w:rsidRPr="00E11939">
              <w:t>Татьяна</w:t>
            </w:r>
            <w:r w:rsidR="00096008" w:rsidRPr="00E11939">
              <w:t> </w:t>
            </w:r>
            <w:r w:rsidR="00096008" w:rsidRPr="00E11939">
              <w:t>Александровна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E515C0"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E515C0"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C43D6C"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567454" w:rsidP="009B41EA">
            <w:r w:rsidR="006567DD" w:rsidRPr="00E11939">
              <w:t>Заказчик: 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 – Олянич Сергей Владимирович, исполняющий обязанности заместителя главы Темрюкского городского поселения Темрюкского района. Контактное лицо заказчика: Антонова Евгения Анатольевна.
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подачи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567454" w:rsidP="009B41EA">
            <w:r w:rsidR="009F4350" w:rsidRPr="003B30F4">
              <w:t>21.11.2024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7454" w:rsidP="009B41EA">
            <w:r w:rsidR="00565651">
              <w:rPr>
                <w:lang w:val="en-US"/>
              </w:rPr>
              <w:t>22.11.2024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567454" w:rsidP="009B41EA">
            <w:pPr>
              <w:rPr>
                <w:color w:val="FF0000"/>
              </w:rPr>
            </w:pPr>
            <w:r w:rsidR="00B76BAA"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567454" w:rsidP="009B41EA">
            <w:r w:rsidR="000D10FC" w:rsidRPr="00B76BAA">
              <w:t>1 662 334.21</w:t>
            </w:r>
            <w:r w:rsidR="000D10FC" w:rsidRPr="00B76BAA">
              <w:t xml:space="preserve"> </w:t>
            </w:r>
            <w:r w:rsidR="000D10FC" w:rsidRPr="00B76BAA">
              <w:t>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567454" w:rsidP="009B41EA">
            <w:pPr>
              <w:rPr>
                <w:lang w:val="en-US"/>
              </w:rPr>
            </w:pPr>
            <w:r w:rsidR="00B02A6D" w:rsidRPr="000E72C0">
              <w:t>243235203800023520100100920014211244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90"/>
        <w:gridCol w:w="8"/>
        <w:gridCol w:w="5679"/>
      </w:tblGrid>
      <w:tr w:rsidR="00C139A2" w:rsidRPr="00B21F90" w:rsidTr="00E61A57">
        <w:tc>
          <w:tcPr>
            <w:tcW w:w="5000" w:type="pct"/>
            <w:gridSpan w:val="3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 xml:space="preserve">1 </w:t>
            </w:r>
            <w:r w:rsidRPr="00ED2B8C">
              <w:rPr>
                <w:b/>
                <w:bCs/>
              </w:rPr>
              <w:t>АДМИНИСТРАЦИЯ ТЕМРЮКСКОГО ГОРОДСКОГО ПОСЕЛЕНИЯ ТЕМРЮКСКОГО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567454" w:rsidP="009B41EA">
            <w:r w:rsidR="00726080">
              <w:t>Начальная (максимальная) цена контракта</w:t>
            </w:r>
          </w:p>
        </w:tc>
        <w:tc>
          <w:tcPr>
            <w:tcW w:w="3000" w:type="pct"/>
            <w:gridSpan w:val="2"/>
            <w:vAlign w:val="center"/>
          </w:tcPr>
          <w:p w:rsidR="00C139A2" w:rsidRPr="00ED2B8C" w:rsidRDefault="00567454" w:rsidP="009B41EA">
            <w:r w:rsidR="00673570" w:rsidRPr="00ED2B8C">
              <w:t>1 662 334.21</w:t>
            </w:r>
            <w:r w:rsidR="00673570" w:rsidRPr="00ED2B8C">
              <w:t xml:space="preserve"> </w:t>
            </w:r>
            <w:r w:rsidR="00673570" w:rsidRPr="00ED2B8C">
              <w:t>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3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gridSpan w:val="2"/>
            <w:vAlign w:val="center"/>
          </w:tcPr>
          <w:p w:rsidR="005905E7" w:rsidRDefault="00567454" w:rsidP="009B41EA">
            <w:r w:rsidR="00745227">
              <w:t>с</w:t>
            </w:r>
            <w:r w:rsidR="00745227" w:rsidRPr="003D4F2D">
              <w:t xml:space="preserve"> </w:t>
            </w:r>
            <w:r w:rsidR="00745227">
              <w:t>даты</w:t>
            </w:r>
            <w:r w:rsidR="00745227" w:rsidRPr="003D4F2D">
              <w:t xml:space="preserve"> </w:t>
            </w:r>
            <w:r w:rsidR="00745227">
              <w:t>заключения</w:t>
            </w:r>
            <w:r w:rsidR="00745227" w:rsidRPr="003D4F2D">
              <w:t xml:space="preserve"> </w:t>
            </w:r>
            <w:r w:rsidR="00745227"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67454" w:rsidP="009B41EA">
            <w:r w:rsidR="005905E7" w:rsidRPr="003D69FE">
              <w:t>Дата окончания исполнения контракта</w:t>
            </w:r>
          </w:p>
        </w:tc>
        <w:tc>
          <w:tcPr>
            <w:tcW w:w="3000" w:type="pct"/>
            <w:gridSpan w:val="2"/>
            <w:vAlign w:val="center"/>
          </w:tcPr>
          <w:p w:rsidR="005905E7" w:rsidRPr="0027721F" w:rsidRDefault="00567454" w:rsidP="009B41EA">
            <w:r w:rsidR="005905E7" w:rsidRPr="0027721F">
              <w:t>28.12.2024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3D69FE" w:rsidRDefault="00567454" w:rsidP="009B41EA">
            <w:r w:rsidR="00B02D42"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594394" w:rsidRDefault="00567454" w:rsidP="009B41EA">
            <w:pPr>
              <w:rPr>
                <w:lang w:val="en-US"/>
              </w:rPr>
            </w:pPr>
            <w:r w:rsidR="00B02D42">
              <w:rPr>
                <w:lang w:val="en-US"/>
              </w:rPr>
              <w:t>Темрюкское городское поселение</w:t>
            </w:r>
            <w:r w:rsidR="00B02D42"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594394" w:rsidRDefault="00567454" w:rsidP="009B41EA">
            <w:pPr>
              <w:rPr>
                <w:lang w:val="en-US"/>
              </w:rPr>
            </w:pPr>
            <w:r w:rsidR="00B02D42">
              <w:rPr>
                <w:lang w:val="en-US"/>
              </w:rPr>
              <w:t>местный бюджет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gridSpan w:val="2"/>
            <w:vAlign w:val="center"/>
          </w:tcPr>
          <w:p w:rsidR="00B02D42" w:rsidRPr="00594394" w:rsidRDefault="00567454" w:rsidP="009B41EA">
            <w:pPr>
              <w:rPr>
                <w:lang w:val="en-US"/>
              </w:rPr>
            </w:pPr>
            <w:r w:rsidR="00B02D42">
              <w:rPr>
                <w:lang w:val="en-US"/>
              </w:rPr>
              <w:t>03651101</w:t>
            </w:r>
            <w:r w:rsidR="007F6DF4">
              <w:rPr>
                <w:lang w:val="en-US"/>
              </w:rPr>
              <w:t>:</w:t>
            </w:r>
            <w:r w:rsidR="007F6DF4">
              <w:rPr>
                <w:lang w:val="en-US"/>
              </w:rPr>
              <w:t>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района/Темрюкское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gridSpan w:val="2"/>
            <w:vAlign w:val="center"/>
          </w:tcPr>
          <w:p w:rsidR="00B02D42" w:rsidRDefault="00567454" w:rsidP="009B41EA">
            <w:r w:rsidR="00B02D42">
              <w:t>Нет</w:t>
            </w:r>
          </w:p>
        </w:tc>
      </w:tr>
    </w:tbl>
    <w:p w:rsidR="00FD1FB4" w:rsidRPr="00C36D4D" w:rsidRDefault="00FD1FB4" w:rsidP="00FD1FB4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66"/>
        <w:gridCol w:w="2376"/>
        <w:gridCol w:w="2064"/>
        <w:gridCol w:w="2048"/>
        <w:gridCol w:w="2115"/>
      </w:tblGrid>
      <w:tr w:rsidR="00FD1FB4" w:rsidTr="00001F63"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FD1FB4" w:rsidRDefault="00FD1FB4" w:rsidP="00001F63">
            <w:pPr>
              <w:jc w:val="center"/>
            </w:pPr>
            <w:r>
              <w:t>Сумма на последующие годы</w:t>
            </w:r>
          </w:p>
        </w:tc>
      </w:tr>
      <w:tr w:rsidR="00FD1FB4" w:rsidTr="00001F63">
        <w:tc>
          <w:tcPr>
            <w:tcW w:w="0" w:type="auto"/>
          </w:tcPr>
          <w:p w:rsidR="00FD1FB4" w:rsidRPr="002D63E8" w:rsidRDefault="00567454" w:rsidP="00001F63">
            <w:pPr>
              <w:rPr>
                <w:lang w:val="en-US"/>
              </w:rPr>
            </w:pPr>
            <w:r w:rsidR="00FD1FB4" w:rsidRPr="002D63E8">
              <w:t>1 662 334,21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1 662 334,21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0,00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0,00</w:t>
            </w:r>
          </w:p>
        </w:tc>
        <w:tc>
          <w:tcPr>
            <w:tcW w:w="0" w:type="auto"/>
          </w:tcPr>
          <w:p w:rsidR="00FD1FB4" w:rsidRDefault="00567454" w:rsidP="00001F63">
            <w:r w:rsidR="00FD1FB4" w:rsidRPr="002D63E8">
              <w:t>0,00</w:t>
            </w:r>
          </w:p>
        </w:tc>
      </w:tr>
    </w:tbl>
    <w:p w:rsidR="00FD1FB4" w:rsidRDefault="00FD1FB4" w:rsidP="005378BE">
      <w:pPr>
        <w:rPr>
          <w:b/>
          <w:bCs/>
          <w:lang w:val="en-US"/>
        </w:rPr>
      </w:pPr>
    </w:p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25"/>
        <w:gridCol w:w="1657"/>
        <w:gridCol w:w="1845"/>
        <w:gridCol w:w="1846"/>
        <w:gridCol w:w="1896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567454" w:rsidP="002D3B5E">
            <w:r w:rsidR="000B122F"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1 662 334,21</w:t>
            </w:r>
          </w:p>
        </w:tc>
        <w:tc>
          <w:tcPr>
            <w:tcW w:w="974" w:type="pct"/>
          </w:tcPr>
          <w:p w:rsidR="000B122F" w:rsidRPr="00CE6096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1 662 334,21</w:t>
            </w:r>
          </w:p>
        </w:tc>
        <w:tc>
          <w:tcPr>
            <w:tcW w:w="974" w:type="pct"/>
          </w:tcPr>
          <w:p w:rsidR="000B122F" w:rsidRDefault="00567454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567454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368"/>
        <w:gridCol w:w="5101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567454" w:rsidP="009B41EA">
            <w:r w:rsidR="001A5461" w:rsidRPr="000E72C0">
              <w:t>РФ, Краснодарский край, Темрюкский район, г. Темрюк,  тротуар по ул. Володарского от ул. Ленина до ул. Октябрьской (нечетная сторона)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567454" w:rsidP="009B41EA">
            <w:r w:rsidR="00333F1B"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/>
      </w:tblPr>
      <w:tblGrid>
        <w:gridCol w:w="2376"/>
        <w:gridCol w:w="2129"/>
        <w:gridCol w:w="1558"/>
        <w:gridCol w:w="2247"/>
        <w:gridCol w:w="1233"/>
        <w:gridCol w:w="1233"/>
        <w:gridCol w:w="1523"/>
        <w:gridCol w:w="1227"/>
        <w:gridCol w:w="1260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единицу измерения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BB6D22" w:rsidRDefault="00567454" w:rsidP="000F3282">
            <w:pPr>
              <w:jc w:val="center"/>
              <w:rPr>
                <w:b/>
                <w:bCs/>
                <w:lang w:val="en-US"/>
              </w:rPr>
            </w:pPr>
            <w:r w:rsidR="007945ED" w:rsidRPr="00FB7A8B">
              <w:rPr>
                <w:sz w:val="20"/>
                <w:szCs w:val="20"/>
              </w:rPr>
              <w:t>Ремонт тротуара по ул. Володарского от ул. Ленина до ул. Октябрьской в г. Темрюке (нечетная сторона)</w:t>
            </w:r>
            <w:r w:rsidR="007945ED" w:rsidRPr="00FB7A8B">
              <w:rPr>
                <w:sz w:val="20"/>
                <w:szCs w:val="20"/>
              </w:rPr>
              <w:br/>
            </w:r>
            <w:r w:rsidR="007945ED">
              <w:rPr>
                <w:sz w:val="20"/>
                <w:szCs w:val="20"/>
              </w:rPr>
              <w:t>Идентификатор</w:t>
            </w:r>
            <w:r w:rsidR="007945ED" w:rsidRPr="00FB7A8B">
              <w:rPr>
                <w:sz w:val="20"/>
                <w:szCs w:val="20"/>
              </w:rPr>
              <w:t xml:space="preserve">: </w:t>
            </w:r>
            <w:r w:rsidR="007945ED" w:rsidRPr="00FB7A8B">
              <w:rPr>
                <w:sz w:val="20"/>
                <w:szCs w:val="20"/>
              </w:rPr>
              <w:t>8968814839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A82CD1" w:rsidRDefault="00567454" w:rsidP="000F3282">
            <w:pPr>
              <w:ind w:right="57"/>
              <w:jc w:val="center"/>
              <w:rPr>
                <w:b/>
                <w:bCs/>
              </w:rPr>
            </w:pPr>
            <w:r w:rsidR="007945ED" w:rsidRPr="00407935">
              <w:rPr>
                <w:sz w:val="20"/>
                <w:szCs w:val="20"/>
              </w:rPr>
              <w:t>42.11.20.200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724C4A" w:rsidRDefault="00567454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="007945ED" w:rsidRPr="00AB45E8">
              <w:rPr>
                <w:sz w:val="20"/>
                <w:szCs w:val="20"/>
              </w:rPr>
              <w:t>Работа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b/>
                <w:bCs/>
              </w:rPr>
            </w:pPr>
            <w:r w:rsidR="007945ED" w:rsidRPr="00407935">
              <w:rPr>
                <w:sz w:val="20"/>
                <w:szCs w:val="20"/>
              </w:rPr>
              <w:t>Условная единица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Pr="00724C4A" w:rsidRDefault="00567454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="007945ED" w:rsidRPr="00407935">
              <w:rPr>
                <w:sz w:val="20"/>
                <w:szCs w:val="20"/>
              </w:rPr>
              <w:t>1662334.21</w:t>
            </w:r>
          </w:p>
        </w:tc>
        <w:tc>
          <w:tcPr>
            <w:tcW w:w="515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sz w:val="20"/>
                <w:szCs w:val="20"/>
              </w:rPr>
            </w:pPr>
            <w:r w:rsidR="007945ED" w:rsidRPr="00407935">
              <w:rPr>
                <w:sz w:val="20"/>
                <w:szCs w:val="20"/>
              </w:rPr>
              <w:t>АДМИНИСТРАЦИЯ ТЕМРЮКСКОГО ГОРОДСКОГО ПОСЕЛЕНИЯ ТЕМРЮКСКОГО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="007945ED"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7945ED" w:rsidRDefault="00567454" w:rsidP="000F3282">
            <w:pPr>
              <w:ind w:right="57"/>
              <w:jc w:val="center"/>
              <w:rPr>
                <w:b/>
                <w:bCs/>
              </w:rPr>
            </w:pPr>
            <w:r w:rsidR="007945ED" w:rsidRPr="00407935">
              <w:rPr>
                <w:sz w:val="20"/>
                <w:szCs w:val="20"/>
              </w:rPr>
              <w:t>1662334.21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</w:t>
      </w:r>
      <w:r>
        <w:rPr>
          <w:color w:val="000000"/>
          <w:sz w:val="22"/>
          <w:szCs w:val="22"/>
          <w:shd w:val="clear" w:color="auto" w:fill="FFFFFF"/>
        </w:rPr>
        <w:t>: </w:t>
      </w:r>
      <w:r w:rsidRPr="00553F98">
        <w:rPr>
          <w:sz w:val="22"/>
          <w:szCs w:val="22"/>
          <w:shd w:val="clear" w:color="auto" w:fill="FFFFFF"/>
        </w:rPr>
        <w:t xml:space="preserve"> </w:t>
      </w:r>
      <w:r w:rsidRPr="00553F98">
        <w:rPr>
          <w:sz w:val="22"/>
          <w:szCs w:val="22"/>
          <w:shd w:val="clear" w:color="auto" w:fill="FFFFFF"/>
        </w:rPr>
        <w:t>1 662 334,21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01"/>
        <w:gridCol w:w="5851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567454" w:rsidP="009B41EA">
            <w:r w:rsidR="004D172A"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567454" w:rsidP="009B41EA">
            <w:r w:rsidR="007F3B33" w:rsidRPr="00E959B4">
              <w:t>1</w:t>
            </w:r>
            <w:r w:rsidR="007F3B33" w:rsidRPr="00E959B4">
              <w:t>.</w:t>
            </w:r>
            <w:r w:rsidR="007F3B33" w:rsidRPr="00E959B4">
              <w:t>Требования к участникам закупок (в соответствии с частью 1.1 статьи 31 Федерального закона № 44-ФЗ)</w:t>
            </w:r>
          </w:p>
          <w:p w:rsidR="007F3B33" w:rsidRDefault="00567454" w:rsidP="009B41EA">
            <w:r w:rsidR="007F3B33" w:rsidRPr="00E959B4">
              <w:t>2</w:t>
            </w:r>
            <w:r w:rsidR="007F3B33" w:rsidRPr="00E959B4">
              <w:t>.</w:t>
            </w:r>
            <w:r w:rsidR="007F3B33" w:rsidRPr="00E959B4">
              <w:t>Единые требования к участникам закупок (в соответствии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530"/>
        <w:gridCol w:w="6"/>
        <w:gridCol w:w="6216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67454" w:rsidP="009B41EA">
            <w:r w:rsidR="00922EB3" w:rsidRPr="0015115A">
              <w:t>16 623.34</w:t>
            </w:r>
            <w:r w:rsidR="00922EB3" w:rsidRPr="00C23B41">
              <w:t> </w:t>
            </w:r>
            <w:r w:rsidR="00922EB3"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средств в качестве обеспечения заявки на участие в закупке, а также условия гарантии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567454" w:rsidP="009B41EA">
            <w:r w:rsidR="00922EB3" w:rsidRPr="00953253">
              <w:t>Обеспечение заявки на участие в закупке предоставляется в соответствии с требованиями ст. 44 Закона № 44-ФЗ. 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участником в банке, включенном в перечень, утвержденный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 системы РФ. Требования к таким банкам, к договору спец. счета, к порядку использования имеющегося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месяца с даты окончания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Согласно ПП РФ от 10.04.2023 № 579 участник закупки,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 законодательством РФ учитываются операции со средствами, поступающими заказчику. При этом заявка на участие в закупке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 xml:space="preserve">Номер расчётного счёта" </w:t>
            </w:r>
            <w:r w:rsidRPr="00277272">
              <w:t>03232643036511011800</w:t>
            </w:r>
          </w:p>
          <w:p w:rsidR="00922EB3" w:rsidRPr="00277272" w:rsidRDefault="00922EB3" w:rsidP="009B41EA">
            <w:r w:rsidRPr="00277272">
              <w:t xml:space="preserve">"Номер лицевого счёта" </w:t>
            </w:r>
            <w:r w:rsidRPr="00277272">
              <w:t>05183011360</w:t>
            </w:r>
          </w:p>
          <w:p w:rsidR="00922EB3" w:rsidRPr="00277272" w:rsidRDefault="00922EB3" w:rsidP="009B41EA">
            <w:r w:rsidRPr="00277272">
              <w:t xml:space="preserve">"БИК" </w:t>
            </w:r>
            <w:r w:rsidRPr="00277272">
              <w:t>010349101</w:t>
            </w:r>
          </w:p>
          <w:p w:rsidR="00922EB3" w:rsidRPr="00277272" w:rsidRDefault="00922EB3" w:rsidP="009B41EA">
            <w:r w:rsidRPr="00277272">
              <w:t xml:space="preserve">"Наименование кредитной организации" </w:t>
            </w:r>
            <w:r w:rsidRPr="00277272">
              <w:t>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567454" w:rsidP="004520D9">
            <w:r w:rsidR="004520D9" w:rsidRPr="009D24AB">
              <w:t xml:space="preserve">Реквизиты счета для учета операций со средствами, поступающими </w:t>
            </w:r>
            <w:r w:rsidR="004520D9">
              <w:t>иному администратору дохода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567454" w:rsidP="009B41EA">
            <w:r w:rsidR="00E94D8F"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3B7A29"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890B41"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организации"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3E1D5C">
              <w:rPr>
                <w:lang w:val="en-US"/>
              </w:rPr>
              <w:t>ЮЖНОЕ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567454" w:rsidP="009B41EA">
            <w:r w:rsidR="00CD0A39"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567454" w:rsidP="009B41EA">
            <w:r w:rsidR="00922EB3" w:rsidRPr="00C64F88">
              <w:t>5</w:t>
            </w:r>
            <w:r w:rsidR="00922EB3" w:rsidRPr="00C90FFD">
              <w:rPr>
                <w:color w:val="0000FF"/>
              </w:rPr>
              <w:t xml:space="preserve"> </w:t>
            </w:r>
            <w:r w:rsidR="00922EB3"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567454" w:rsidP="009B41EA">
            <w:r w:rsidR="00922EB3"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Исполнение контракта обеспечивается предоставлением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 с указанием назначения платежа «Обеспечение исполнения контракта, № закупки или ИКЗ». Способ обеспечения исполнения контракта определяется участником закупки, с которым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 xml:space="preserve">"БИК" </w:t>
            </w:r>
            <w:r w:rsidRPr="003E0C64">
              <w:t>010349101</w:t>
            </w:r>
          </w:p>
          <w:p w:rsidR="00922EB3" w:rsidRPr="003E0C64" w:rsidRDefault="00922EB3" w:rsidP="009B41EA">
            <w:r w:rsidRPr="003E0C64">
              <w:t xml:space="preserve">"Наименование кредитной организации"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гарантийному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t>В соответствии с электронным документом "Проект контракта"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t>В соответствии с электронным документом "Проект контракта"</w:t>
            </w:r>
            <w:r w:rsidR="007E162A" w:rsidRPr="00DD5754">
              <w:t xml:space="preserve">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567454" w:rsidP="0074752A">
            <w:r w:rsidR="007E162A"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567454" w:rsidP="009B41EA">
            <w:r w:rsidR="00922EB3" w:rsidRPr="00346824">
              <w:t>16 623.34</w:t>
            </w:r>
            <w:r w:rsidR="00922EB3"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567454" w:rsidP="009B41EA">
            <w:r w:rsidR="00922EB3" w:rsidRPr="00346824">
              <w:t>В соответствии с электронным документом "Проект контракта"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567454" w:rsidP="009B41EA">
            <w:r w:rsidR="00922EB3" w:rsidRPr="003A2E9B">
              <w:t>Банковское или казначейское сопровождение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567454" w:rsidP="009B41EA">
            <w:r w:rsidR="00D7050F">
              <w:t>Информация отсутствует</w:t>
            </w:r>
            <w:r w:rsidR="00D7050F">
              <w:t xml:space="preserve">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документов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_GoBack" w:displacedByCustomXml="next"/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контракта</w:t>
            </w:r>
          </w:p>
          <w:p w:rsidR="00015282" w:rsidRPr="000E6E24" w:rsidRDefault="00567454" w:rsidP="009B41EA">
            <w:r w:rsidR="00015282" w:rsidRPr="00881CCA">
              <w:t>1</w:t>
            </w:r>
            <w:r w:rsidR="00015282" w:rsidRPr="00881CCA">
              <w:t xml:space="preserve">. </w:t>
            </w:r>
            <w:r w:rsidR="00015282" w:rsidRPr="00A510DC">
              <w:t>Обоснование НМЦК.rar</w:t>
            </w:r>
            <w:r w:rsidR="004A35C6">
              <w:t xml:space="preserve"> </w:t>
            </w:r>
            <w:r w:rsidR="00015282" w:rsidRPr="00A510DC">
              <w:t>;</w:t>
            </w:r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567454" w:rsidP="009B41EA">
            <w:r w:rsidR="00015282" w:rsidRPr="00881CCA">
              <w:t>1</w:t>
            </w:r>
            <w:r w:rsidR="00015282" w:rsidRPr="00881CCA">
              <w:t xml:space="preserve">. </w:t>
            </w:r>
            <w:r w:rsidR="00015282" w:rsidRPr="00A510DC">
              <w:t>Проект контракта.rar</w:t>
            </w:r>
            <w:r w:rsidR="00015282"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567454" w:rsidP="009B41EA">
            <w:r w:rsidR="00015282" w:rsidRPr="00881CCA">
              <w:t>1</w:t>
            </w:r>
            <w:r w:rsidR="00015282" w:rsidRPr="00881CCA">
              <w:t xml:space="preserve">. </w:t>
            </w:r>
            <w:r w:rsidR="00015282" w:rsidRPr="00A510DC">
              <w:t>Описание объекта закупки.rar</w:t>
            </w:r>
            <w:r w:rsidR="00015282"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67454" w:rsidP="009B41EA">
            <w:r w:rsidR="0050753F" w:rsidRPr="00881CCA">
              <w:t>1</w:t>
            </w:r>
            <w:r w:rsidR="0050753F" w:rsidRPr="00881CCA">
              <w:t xml:space="preserve">. </w:t>
            </w:r>
            <w:r w:rsidR="0050753F" w:rsidRPr="00A510DC">
              <w:t>Требования к содержанию, составу заявки на участие в закупке и инструкция по ее заполнению.docx</w:t>
            </w:r>
            <w:r w:rsidR="0050753F"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  <w:bookmarkEnd w:id="0"/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D7050F" w:rsidRDefault="005674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sectPr w:rsidR="00E20B3F" w:rsidRPr="00E47C0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attachedTemplate r:id="rId1"/>
  <w:stylePaneFormatFilter w:val="0004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E20B3F"/>
    <w:rsid w:val="00001220"/>
    <w:rsid w:val="000014B6"/>
    <w:rsid w:val="00001F63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057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58B9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97866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6A6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3EF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BA4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4D2C"/>
    <w:rsid w:val="00274DE5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5734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53DC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95507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72F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44B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359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A9B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67454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244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8D9"/>
    <w:rsid w:val="005B79F0"/>
    <w:rsid w:val="005B7EC7"/>
    <w:rsid w:val="005C02F8"/>
    <w:rsid w:val="005C03E4"/>
    <w:rsid w:val="005C046D"/>
    <w:rsid w:val="005C18D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417"/>
    <w:rsid w:val="00613D1D"/>
    <w:rsid w:val="00614073"/>
    <w:rsid w:val="00614C9F"/>
    <w:rsid w:val="00616030"/>
    <w:rsid w:val="00620155"/>
    <w:rsid w:val="00620367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1FC3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2F15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8FE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6080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0BDD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DFA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44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8EF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33A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646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1E28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583"/>
    <w:rsid w:val="009A4D98"/>
    <w:rsid w:val="009A4E47"/>
    <w:rsid w:val="009A5984"/>
    <w:rsid w:val="009A5C5A"/>
    <w:rsid w:val="009A6481"/>
    <w:rsid w:val="009A7F21"/>
    <w:rsid w:val="009B06CE"/>
    <w:rsid w:val="009B0811"/>
    <w:rsid w:val="009B1726"/>
    <w:rsid w:val="009B2584"/>
    <w:rsid w:val="009B25A8"/>
    <w:rsid w:val="009B27F4"/>
    <w:rsid w:val="009B295A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033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5B94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517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0455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85F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537B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96A02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4EF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21B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060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097B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1FE6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304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C7678"/>
    <w:rsid w:val="00FD0438"/>
    <w:rsid w:val="00FD0613"/>
    <w:rsid w:val="00FD0EEF"/>
    <w:rsid w:val="00FD17B4"/>
    <w:rsid w:val="00FD1FB4"/>
    <w:rsid w:val="00FD22A5"/>
    <w:rsid w:val="00FD322A"/>
    <w:rsid w:val="00FD35B7"/>
    <w:rsid w:val="00FD37F2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E4D5-D47A-48C8-805B-2FCF8289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ReportDesigner.dot</Template>
  <TotalTime>0</TotalTime>
  <Pages>3</Pages>
  <Words>9713</Words>
  <Characters>55366</Characters>
  <Application>Microsoft Office Word</Application>
  <DocSecurity>4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64950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Белов Эдуард Олегович</cp:lastModifiedBy>
  <cp:revision>2</cp:revision>
  <dcterms:created xsi:type="dcterms:W3CDTF">2024-11-01T04:45:00Z</dcterms:created>
  <dcterms:modified xsi:type="dcterms:W3CDTF">2024-11-01T04:45:00Z</dcterms:modified>
</cp:coreProperties>
</file>